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1AD" w:rsidRDefault="005D51AD" w:rsidP="00AF0D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79FF">
        <w:rPr>
          <w:rFonts w:ascii="Times New Roman" w:hAnsi="Times New Roman"/>
          <w:b/>
          <w:sz w:val="28"/>
          <w:szCs w:val="28"/>
        </w:rPr>
        <w:t>График выступлений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D51AD" w:rsidRDefault="005D51AD" w:rsidP="00AF0D0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Муниципальный этап </w:t>
      </w:r>
      <w:r>
        <w:rPr>
          <w:rFonts w:ascii="Times New Roman" w:hAnsi="Times New Roman"/>
          <w:b/>
          <w:sz w:val="26"/>
          <w:szCs w:val="26"/>
        </w:rPr>
        <w:t xml:space="preserve">IV республиканского фестиваля школьных театров «АСАМ», посвященного Году единства народов в Российской Федерации, </w:t>
      </w:r>
    </w:p>
    <w:p w:rsidR="005D51AD" w:rsidRDefault="005D51AD" w:rsidP="00AF0D0F">
      <w:pPr>
        <w:spacing w:after="0" w:line="240" w:lineRule="auto"/>
        <w:jc w:val="center"/>
      </w:pPr>
      <w:r>
        <w:rPr>
          <w:rFonts w:ascii="Times New Roman" w:hAnsi="Times New Roman"/>
          <w:b/>
          <w:sz w:val="26"/>
          <w:szCs w:val="26"/>
        </w:rPr>
        <w:t xml:space="preserve">Году дружбы народов в Чувашской Республике </w:t>
      </w:r>
    </w:p>
    <w:p w:rsidR="005D51AD" w:rsidRPr="009679FF" w:rsidRDefault="005D51AD">
      <w:pPr>
        <w:rPr>
          <w:rFonts w:ascii="Times New Roman" w:hAnsi="Times New Roman"/>
          <w:sz w:val="28"/>
          <w:szCs w:val="28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8357"/>
      </w:tblGrid>
      <w:tr w:rsidR="005D51AD" w:rsidRPr="009B1751" w:rsidTr="009B1751">
        <w:trPr>
          <w:trHeight w:val="702"/>
        </w:trPr>
        <w:tc>
          <w:tcPr>
            <w:tcW w:w="9345" w:type="dxa"/>
            <w:gridSpan w:val="2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12.10.2026</w:t>
            </w:r>
            <w:r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 xml:space="preserve"> г. </w:t>
            </w:r>
            <w:r w:rsidRPr="009B1751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Начало в 09.00</w:t>
            </w: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kern w:val="2"/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МАОУ «Большевыльская СОШ им. бр. Семеновых» (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 xml:space="preserve">30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м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ин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</w:tr>
      <w:tr w:rsidR="005D51AD" w:rsidRPr="009B1751" w:rsidTr="009B1751">
        <w:trPr>
          <w:trHeight w:val="456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kern w:val="2"/>
                <w:sz w:val="28"/>
                <w:szCs w:val="28"/>
              </w:rPr>
              <w:t>2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МБОУ «Таутовская СОШ им. Б.С. Маркова» (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10 мин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color w:val="000000"/>
                <w:kern w:val="2"/>
                <w:sz w:val="28"/>
                <w:szCs w:val="28"/>
              </w:rPr>
              <w:t>3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360" w:lineRule="auto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МБОУ «Тенеевская ООШ» (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15 мин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)</w:t>
            </w: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kern w:val="2"/>
                <w:sz w:val="28"/>
                <w:szCs w:val="28"/>
              </w:rPr>
              <w:t>4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МАОУ «Чувашско-Сорминская СОШ» (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30-35 мин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kern w:val="2"/>
                <w:sz w:val="28"/>
                <w:szCs w:val="28"/>
              </w:rPr>
              <w:t>5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МАОУ «Вотланская ООШ»(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15 мин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</w:tr>
      <w:tr w:rsidR="005D51AD" w:rsidRPr="009B1751" w:rsidTr="009B1751">
        <w:trPr>
          <w:trHeight w:val="430"/>
        </w:trPr>
        <w:tc>
          <w:tcPr>
            <w:tcW w:w="9345" w:type="dxa"/>
            <w:gridSpan w:val="2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color w:val="000000"/>
                <w:kern w:val="2"/>
                <w:sz w:val="28"/>
                <w:szCs w:val="28"/>
              </w:rPr>
              <w:t>13.10.2026</w:t>
            </w:r>
            <w:r>
              <w:rPr>
                <w:rFonts w:ascii="Times New Roman" w:hAnsi="Times New Roman"/>
                <w:b/>
                <w:color w:val="000000"/>
                <w:kern w:val="2"/>
                <w:sz w:val="28"/>
                <w:szCs w:val="28"/>
              </w:rPr>
              <w:t xml:space="preserve"> г.</w:t>
            </w:r>
            <w:r w:rsidRPr="009B1751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 xml:space="preserve"> Начало в 09.00</w:t>
            </w: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kern w:val="2"/>
                <w:sz w:val="28"/>
                <w:szCs w:val="28"/>
              </w:rPr>
              <w:t>6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МБОУ «Аликовская СОШ» «Театр и мы» (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20 мин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kern w:val="2"/>
                <w:sz w:val="28"/>
                <w:szCs w:val="28"/>
              </w:rPr>
              <w:t>7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tabs>
                <w:tab w:val="left" w:pos="4425"/>
              </w:tabs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МАОУ «Раскильдинская ООШ» (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30 мин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ab/>
            </w:r>
          </w:p>
          <w:p w:rsidR="005D51AD" w:rsidRPr="009B1751" w:rsidRDefault="005D51AD" w:rsidP="009B175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color w:val="000000"/>
                <w:kern w:val="2"/>
                <w:sz w:val="28"/>
                <w:szCs w:val="28"/>
              </w:rPr>
              <w:t>8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36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МБОУ «Питишевская СОШ» (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мин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)</w:t>
            </w: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kern w:val="2"/>
                <w:sz w:val="28"/>
                <w:szCs w:val="28"/>
              </w:rPr>
              <w:t>9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МАОУ «Яндобинская СОШ» (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40 мин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</w:tr>
      <w:tr w:rsidR="005D51AD" w:rsidRPr="009B1751" w:rsidTr="009B1751">
        <w:trPr>
          <w:trHeight w:val="430"/>
        </w:trPr>
        <w:tc>
          <w:tcPr>
            <w:tcW w:w="988" w:type="dxa"/>
          </w:tcPr>
          <w:p w:rsidR="005D51AD" w:rsidRPr="009B1751" w:rsidRDefault="005D51AD" w:rsidP="009B175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b/>
                <w:kern w:val="2"/>
                <w:sz w:val="28"/>
                <w:szCs w:val="28"/>
              </w:rPr>
              <w:t>10</w:t>
            </w:r>
          </w:p>
        </w:tc>
        <w:tc>
          <w:tcPr>
            <w:tcW w:w="8357" w:type="dxa"/>
          </w:tcPr>
          <w:p w:rsidR="005D51AD" w:rsidRPr="009B1751" w:rsidRDefault="005D51AD" w:rsidP="009B175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МАОУ «Большевыльская СОШ им. бр. Семеновых (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35 мин.</w:t>
            </w:r>
            <w:r w:rsidRPr="009B1751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</w:tr>
    </w:tbl>
    <w:p w:rsidR="005D51AD" w:rsidRPr="009679FF" w:rsidRDefault="005D51AD">
      <w:pPr>
        <w:rPr>
          <w:rFonts w:ascii="Times New Roman" w:hAnsi="Times New Roman"/>
          <w:sz w:val="28"/>
          <w:szCs w:val="28"/>
        </w:rPr>
      </w:pPr>
    </w:p>
    <w:sectPr w:rsidR="005D51AD" w:rsidRPr="009679FF" w:rsidSect="00B04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79FF"/>
    <w:rsid w:val="000D5D29"/>
    <w:rsid w:val="001E2E10"/>
    <w:rsid w:val="00314F86"/>
    <w:rsid w:val="005358AC"/>
    <w:rsid w:val="005D51AD"/>
    <w:rsid w:val="006D6CA8"/>
    <w:rsid w:val="009679FF"/>
    <w:rsid w:val="009B1751"/>
    <w:rsid w:val="00AF0D0F"/>
    <w:rsid w:val="00B0437B"/>
    <w:rsid w:val="00BE5B48"/>
    <w:rsid w:val="00C6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37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679FF"/>
    <w:rPr>
      <w:kern w:val="2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106</Words>
  <Characters>607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</dc:creator>
  <cp:keywords/>
  <dc:description/>
  <cp:lastModifiedBy>*</cp:lastModifiedBy>
  <cp:revision>3</cp:revision>
  <cp:lastPrinted>2026-10-06T06:52:00Z</cp:lastPrinted>
  <dcterms:created xsi:type="dcterms:W3CDTF">2026-10-06T06:58:00Z</dcterms:created>
  <dcterms:modified xsi:type="dcterms:W3CDTF">2026-10-06T07:27:00Z</dcterms:modified>
</cp:coreProperties>
</file>